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66CB2" w14:textId="77777777" w:rsidR="008F66E8" w:rsidRDefault="00F50E59">
      <w:pPr>
        <w:spacing w:line="240" w:lineRule="auto"/>
      </w:pPr>
      <w:r>
        <w:rPr>
          <w:noProof/>
          <w:sz w:val="2"/>
          <w:szCs w:val="2"/>
        </w:rPr>
        <w:drawing>
          <wp:inline distT="0" distB="0" distL="0" distR="0" wp14:anchorId="5ED39DE2" wp14:editId="775CE055">
            <wp:extent cx="952503" cy="942975"/>
            <wp:effectExtent l="0" t="0" r="0" b="9525"/>
            <wp:docPr id="156402414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3" cy="942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40"/>
          <w:szCs w:val="40"/>
        </w:rPr>
        <w:t xml:space="preserve">    </w:t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  <w:t>Yipirinya School Incident Report</w:t>
      </w:r>
    </w:p>
    <w:p w14:paraId="7E34E484" w14:textId="77777777" w:rsidR="008F66E8" w:rsidRDefault="00F50E59">
      <w:pPr>
        <w:spacing w:after="0" w:line="240" w:lineRule="auto"/>
      </w:pPr>
      <w:r>
        <w:rPr>
          <w:b/>
          <w:bCs/>
        </w:rPr>
        <w:t>Date of Report:</w:t>
      </w:r>
      <w:r>
        <w:t xml:space="preserve"> ____________</w:t>
      </w:r>
      <w:r>
        <w:rPr>
          <w:b/>
          <w:bCs/>
        </w:rPr>
        <w:t>Time of Report:</w:t>
      </w:r>
      <w:r>
        <w:t xml:space="preserve"> _____________am/pm</w:t>
      </w:r>
    </w:p>
    <w:p w14:paraId="4E2FA5E5" w14:textId="77777777" w:rsidR="008F66E8" w:rsidRDefault="00F50E59">
      <w:pPr>
        <w:spacing w:after="0" w:line="240" w:lineRule="auto"/>
        <w:rPr>
          <w:b/>
          <w:bCs/>
        </w:rPr>
      </w:pPr>
      <w:r>
        <w:rPr>
          <w:b/>
          <w:bCs/>
        </w:rPr>
        <w:t>1. Incident Details</w:t>
      </w:r>
    </w:p>
    <w:p w14:paraId="14FC2B78" w14:textId="77777777" w:rsidR="008F66E8" w:rsidRDefault="00F50E59">
      <w:pPr>
        <w:spacing w:after="0" w:line="240" w:lineRule="auto"/>
      </w:pPr>
      <w:r>
        <w:rPr>
          <w:b/>
          <w:bCs/>
        </w:rPr>
        <w:t>Date of Incident:</w:t>
      </w:r>
      <w:r>
        <w:t xml:space="preserve"> _______________ </w:t>
      </w:r>
      <w:r>
        <w:rPr>
          <w:b/>
          <w:bCs/>
        </w:rPr>
        <w:t>Time of Incident:</w:t>
      </w:r>
      <w:r>
        <w:t xml:space="preserve"> __________am/pm </w:t>
      </w:r>
    </w:p>
    <w:p w14:paraId="291C55F0" w14:textId="77777777" w:rsidR="008F66E8" w:rsidRDefault="00F50E59">
      <w:pPr>
        <w:spacing w:after="0" w:line="240" w:lineRule="auto"/>
      </w:pPr>
      <w:r>
        <w:rPr>
          <w:b/>
          <w:bCs/>
        </w:rPr>
        <w:t>Location of Incident:</w:t>
      </w:r>
      <w:r>
        <w:t xml:space="preserve"> </w:t>
      </w:r>
      <w:r>
        <w:t>_________________</w:t>
      </w:r>
    </w:p>
    <w:p w14:paraId="3F19ACA2" w14:textId="77777777" w:rsidR="008F66E8" w:rsidRDefault="008F66E8">
      <w:pPr>
        <w:spacing w:after="0" w:line="240" w:lineRule="auto"/>
      </w:pPr>
    </w:p>
    <w:p w14:paraId="57009186" w14:textId="77777777" w:rsidR="008F66E8" w:rsidRDefault="00F50E59">
      <w:pPr>
        <w:spacing w:after="0" w:line="240" w:lineRule="auto"/>
        <w:rPr>
          <w:b/>
          <w:bCs/>
        </w:rPr>
      </w:pPr>
      <w:r>
        <w:rPr>
          <w:b/>
          <w:bCs/>
        </w:rPr>
        <w:t>2. Individuals Involved</w:t>
      </w:r>
    </w:p>
    <w:p w14:paraId="4BDBB73E" w14:textId="77777777" w:rsidR="008F66E8" w:rsidRDefault="00F50E59">
      <w:pPr>
        <w:spacing w:after="0" w:line="240" w:lineRule="auto"/>
        <w:ind w:left="284"/>
        <w:rPr>
          <w:b/>
          <w:bCs/>
        </w:rPr>
      </w:pPr>
      <w:r>
        <w:rPr>
          <w:b/>
          <w:bCs/>
        </w:rPr>
        <w:t>A. Students Involved:</w:t>
      </w:r>
    </w:p>
    <w:p w14:paraId="47119F23" w14:textId="77777777" w:rsidR="008F66E8" w:rsidRDefault="00F50E59">
      <w:pPr>
        <w:numPr>
          <w:ilvl w:val="0"/>
          <w:numId w:val="2"/>
        </w:numPr>
        <w:spacing w:after="0" w:line="240" w:lineRule="auto"/>
      </w:pPr>
      <w:r>
        <w:rPr>
          <w:b/>
          <w:bCs/>
        </w:rPr>
        <w:t>Student Name:</w:t>
      </w:r>
      <w:r>
        <w:t xml:space="preserve"> ________________________________________</w:t>
      </w:r>
    </w:p>
    <w:p w14:paraId="0A12E4D9" w14:textId="77777777" w:rsidR="008F66E8" w:rsidRDefault="00F50E59">
      <w:pPr>
        <w:numPr>
          <w:ilvl w:val="1"/>
          <w:numId w:val="2"/>
        </w:numPr>
        <w:spacing w:after="0" w:line="240" w:lineRule="auto"/>
      </w:pPr>
      <w:r>
        <w:rPr>
          <w:b/>
          <w:bCs/>
        </w:rPr>
        <w:t>Grade/Year Level:</w:t>
      </w:r>
      <w:r>
        <w:t xml:space="preserve"> ___________________</w:t>
      </w:r>
    </w:p>
    <w:p w14:paraId="11E21839" w14:textId="77777777" w:rsidR="008F66E8" w:rsidRDefault="00F50E59">
      <w:pPr>
        <w:numPr>
          <w:ilvl w:val="1"/>
          <w:numId w:val="2"/>
        </w:numPr>
        <w:spacing w:after="0" w:line="240" w:lineRule="auto"/>
      </w:pPr>
      <w:r>
        <w:rPr>
          <w:b/>
          <w:bCs/>
        </w:rPr>
        <w:t>Role in Incident:</w:t>
      </w:r>
      <w:r>
        <w:t xml:space="preserve"> __________________________________</w:t>
      </w:r>
    </w:p>
    <w:p w14:paraId="29C80FCF" w14:textId="77777777" w:rsidR="008F66E8" w:rsidRDefault="00F50E59">
      <w:pPr>
        <w:numPr>
          <w:ilvl w:val="0"/>
          <w:numId w:val="2"/>
        </w:numPr>
        <w:spacing w:after="0" w:line="240" w:lineRule="auto"/>
      </w:pPr>
      <w:r>
        <w:rPr>
          <w:b/>
          <w:bCs/>
        </w:rPr>
        <w:t>Student Name:</w:t>
      </w:r>
      <w:r>
        <w:t xml:space="preserve"> ________________________________________</w:t>
      </w:r>
    </w:p>
    <w:p w14:paraId="7B134E83" w14:textId="77777777" w:rsidR="008F66E8" w:rsidRDefault="00F50E59">
      <w:pPr>
        <w:numPr>
          <w:ilvl w:val="1"/>
          <w:numId w:val="2"/>
        </w:numPr>
        <w:spacing w:after="0" w:line="240" w:lineRule="auto"/>
      </w:pPr>
      <w:r>
        <w:rPr>
          <w:b/>
          <w:bCs/>
        </w:rPr>
        <w:t>Grade/Year Level:</w:t>
      </w:r>
      <w:r>
        <w:t xml:space="preserve"> ___________________</w:t>
      </w:r>
    </w:p>
    <w:p w14:paraId="2EB80162" w14:textId="77777777" w:rsidR="008F66E8" w:rsidRDefault="00F50E59">
      <w:pPr>
        <w:numPr>
          <w:ilvl w:val="1"/>
          <w:numId w:val="2"/>
        </w:numPr>
        <w:spacing w:after="0" w:line="240" w:lineRule="auto"/>
      </w:pPr>
      <w:r>
        <w:rPr>
          <w:b/>
          <w:bCs/>
        </w:rPr>
        <w:t>Role in Incident:</w:t>
      </w:r>
      <w:r>
        <w:t xml:space="preserve"> __________________________________</w:t>
      </w:r>
    </w:p>
    <w:p w14:paraId="6419E7F0" w14:textId="77777777" w:rsidR="008F66E8" w:rsidRDefault="00F50E59">
      <w:pPr>
        <w:spacing w:after="0" w:line="240" w:lineRule="auto"/>
        <w:ind w:left="284"/>
        <w:rPr>
          <w:b/>
          <w:bCs/>
        </w:rPr>
      </w:pPr>
      <w:r>
        <w:rPr>
          <w:b/>
          <w:bCs/>
        </w:rPr>
        <w:t>B. Staff Involved:</w:t>
      </w:r>
    </w:p>
    <w:p w14:paraId="50E3CC23" w14:textId="77777777" w:rsidR="008F66E8" w:rsidRDefault="00F50E59">
      <w:pPr>
        <w:numPr>
          <w:ilvl w:val="0"/>
          <w:numId w:val="3"/>
        </w:numPr>
        <w:spacing w:after="0" w:line="240" w:lineRule="auto"/>
      </w:pPr>
      <w:r>
        <w:rPr>
          <w:b/>
          <w:bCs/>
        </w:rPr>
        <w:t>Staff Name:</w:t>
      </w:r>
      <w:r>
        <w:t xml:space="preserve"> __________________________________________________</w:t>
      </w:r>
    </w:p>
    <w:p w14:paraId="4E1B2E69" w14:textId="77777777" w:rsidR="008F66E8" w:rsidRDefault="00F50E59">
      <w:pPr>
        <w:numPr>
          <w:ilvl w:val="1"/>
          <w:numId w:val="3"/>
        </w:numPr>
        <w:spacing w:after="0" w:line="240" w:lineRule="auto"/>
      </w:pPr>
      <w:r>
        <w:rPr>
          <w:b/>
          <w:bCs/>
        </w:rPr>
        <w:t>Position:</w:t>
      </w:r>
      <w:r>
        <w:t xml:space="preserve"> Teacher, Administrator, Support Staff</w:t>
      </w:r>
    </w:p>
    <w:p w14:paraId="03D047DE" w14:textId="77777777" w:rsidR="008F66E8" w:rsidRDefault="00F50E59">
      <w:pPr>
        <w:numPr>
          <w:ilvl w:val="1"/>
          <w:numId w:val="3"/>
        </w:numPr>
        <w:spacing w:after="0" w:line="240" w:lineRule="auto"/>
      </w:pPr>
      <w:r>
        <w:rPr>
          <w:b/>
          <w:bCs/>
        </w:rPr>
        <w:t xml:space="preserve">Role in </w:t>
      </w:r>
      <w:r>
        <w:rPr>
          <w:b/>
          <w:bCs/>
        </w:rPr>
        <w:t>Incident:</w:t>
      </w:r>
      <w:r>
        <w:t xml:space="preserve"> _________________________________________</w:t>
      </w:r>
    </w:p>
    <w:p w14:paraId="6861BB54" w14:textId="77777777" w:rsidR="008F66E8" w:rsidRDefault="00F50E59">
      <w:pPr>
        <w:numPr>
          <w:ilvl w:val="1"/>
          <w:numId w:val="3"/>
        </w:numPr>
        <w:spacing w:after="0" w:line="240" w:lineRule="auto"/>
      </w:pPr>
      <w:r>
        <w:rPr>
          <w:b/>
          <w:bCs/>
        </w:rPr>
        <w:t>Contact Information:</w:t>
      </w:r>
      <w:r>
        <w:t xml:space="preserve"> _____________________________________</w:t>
      </w:r>
    </w:p>
    <w:p w14:paraId="085C81C0" w14:textId="77777777" w:rsidR="008F66E8" w:rsidRDefault="00F50E59">
      <w:pPr>
        <w:numPr>
          <w:ilvl w:val="0"/>
          <w:numId w:val="3"/>
        </w:numPr>
        <w:spacing w:after="0" w:line="240" w:lineRule="auto"/>
      </w:pPr>
      <w:r>
        <w:rPr>
          <w:b/>
          <w:bCs/>
        </w:rPr>
        <w:t>Staff Name:</w:t>
      </w:r>
      <w:r>
        <w:t xml:space="preserve"> __________________________________________________</w:t>
      </w:r>
    </w:p>
    <w:p w14:paraId="5FEA5C5E" w14:textId="77777777" w:rsidR="008F66E8" w:rsidRDefault="00F50E59">
      <w:pPr>
        <w:numPr>
          <w:ilvl w:val="1"/>
          <w:numId w:val="3"/>
        </w:numPr>
        <w:spacing w:after="0" w:line="240" w:lineRule="auto"/>
      </w:pPr>
      <w:r>
        <w:rPr>
          <w:b/>
          <w:bCs/>
        </w:rPr>
        <w:t>Position:</w:t>
      </w:r>
      <w:r>
        <w:t xml:space="preserve"> Teacher, Administrator, Support Staff</w:t>
      </w:r>
    </w:p>
    <w:p w14:paraId="3CE67623" w14:textId="77777777" w:rsidR="008F66E8" w:rsidRDefault="00F50E59">
      <w:pPr>
        <w:numPr>
          <w:ilvl w:val="1"/>
          <w:numId w:val="3"/>
        </w:numPr>
        <w:spacing w:after="0" w:line="240" w:lineRule="auto"/>
      </w:pPr>
      <w:r>
        <w:rPr>
          <w:b/>
          <w:bCs/>
        </w:rPr>
        <w:t>Role in Incident:</w:t>
      </w:r>
      <w:r>
        <w:t xml:space="preserve"> _________________________________________</w:t>
      </w:r>
    </w:p>
    <w:p w14:paraId="704EFD72" w14:textId="77777777" w:rsidR="008F66E8" w:rsidRDefault="00F50E59">
      <w:pPr>
        <w:numPr>
          <w:ilvl w:val="1"/>
          <w:numId w:val="3"/>
        </w:numPr>
        <w:spacing w:after="0" w:line="240" w:lineRule="auto"/>
      </w:pPr>
      <w:r>
        <w:rPr>
          <w:b/>
          <w:bCs/>
        </w:rPr>
        <w:t>Contact Information:</w:t>
      </w:r>
      <w:r>
        <w:t xml:space="preserve"> _____________________________________</w:t>
      </w:r>
    </w:p>
    <w:p w14:paraId="215DEB5D" w14:textId="77777777" w:rsidR="008F66E8" w:rsidRDefault="008F66E8">
      <w:pPr>
        <w:spacing w:after="0" w:line="240" w:lineRule="auto"/>
      </w:pPr>
    </w:p>
    <w:p w14:paraId="2B1B0675" w14:textId="77777777" w:rsidR="008F66E8" w:rsidRDefault="00F50E59">
      <w:pPr>
        <w:spacing w:after="0" w:line="240" w:lineRule="auto"/>
        <w:rPr>
          <w:b/>
          <w:bCs/>
        </w:rPr>
      </w:pPr>
      <w:r>
        <w:rPr>
          <w:b/>
          <w:bCs/>
        </w:rPr>
        <w:t>4. Description of Incident</w:t>
      </w:r>
    </w:p>
    <w:p w14:paraId="46D38EC5" w14:textId="77777777" w:rsidR="008F66E8" w:rsidRDefault="00F50E59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Please provide a detailed, factual account of the incident, including what happened before, during, and immediately after the event. Be </w:t>
      </w:r>
      <w:r>
        <w:rPr>
          <w:b/>
          <w:bCs/>
        </w:rPr>
        <w:t xml:space="preserve">specific about actions, words, and sequence of events. </w:t>
      </w:r>
    </w:p>
    <w:p w14:paraId="3D18F45B" w14:textId="77777777" w:rsidR="008F66E8" w:rsidRDefault="00F50E59">
      <w:pPr>
        <w:spacing w:after="0" w:line="240" w:lineRule="auto"/>
      </w:pPr>
      <w:r>
        <w:rPr>
          <w:b/>
          <w:bCs/>
        </w:rPr>
        <w:t>Add more pages as necessary:</w:t>
      </w:r>
    </w:p>
    <w:p w14:paraId="01632A45" w14:textId="77777777" w:rsidR="008F66E8" w:rsidRDefault="00F50E59">
      <w:pPr>
        <w:spacing w:after="0" w:line="24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</w:t>
      </w:r>
    </w:p>
    <w:p w14:paraId="5459390F" w14:textId="77777777" w:rsidR="008F66E8" w:rsidRDefault="00F50E59">
      <w:pPr>
        <w:spacing w:after="0" w:line="240" w:lineRule="auto"/>
        <w:rPr>
          <w:b/>
          <w:bCs/>
        </w:rPr>
      </w:pPr>
      <w:r>
        <w:rPr>
          <w:b/>
          <w:bCs/>
        </w:rPr>
        <w:t>5. Actions Taken</w:t>
      </w:r>
    </w:p>
    <w:p w14:paraId="7DEEE3CA" w14:textId="77777777" w:rsidR="008F66E8" w:rsidRDefault="00F50E59">
      <w:pPr>
        <w:spacing w:after="0" w:line="240" w:lineRule="auto"/>
      </w:pPr>
      <w:r>
        <w:rPr>
          <w:b/>
          <w:bCs/>
        </w:rPr>
        <w:t>Describe immediate actions taken by staff or others at the scene.</w:t>
      </w:r>
    </w:p>
    <w:p w14:paraId="50A5C4E7" w14:textId="77777777" w:rsidR="008F66E8" w:rsidRDefault="00F50E59">
      <w:pPr>
        <w:spacing w:after="0" w:line="24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__________________________________________________________________________________________________________________________________________________________________________________________________By Whom: (Name /</w:t>
      </w:r>
      <w:proofErr w:type="gramStart"/>
      <w:r>
        <w:rPr>
          <w:b/>
          <w:bCs/>
        </w:rPr>
        <w:t>Position)_</w:t>
      </w:r>
      <w:proofErr w:type="gramEnd"/>
      <w:r>
        <w:rPr>
          <w:b/>
          <w:bCs/>
        </w:rPr>
        <w:t>_____________________________________________________________________</w:t>
      </w:r>
    </w:p>
    <w:p w14:paraId="027FA9F6" w14:textId="77777777" w:rsidR="008F66E8" w:rsidRDefault="008F66E8">
      <w:pPr>
        <w:spacing w:after="0" w:line="240" w:lineRule="auto"/>
      </w:pPr>
    </w:p>
    <w:p w14:paraId="76A80640" w14:textId="77777777" w:rsidR="008F66E8" w:rsidRDefault="00F50E59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6. Injuries </w:t>
      </w:r>
    </w:p>
    <w:p w14:paraId="2704B4D3" w14:textId="77777777" w:rsidR="008F66E8" w:rsidRDefault="00F50E59">
      <w:pPr>
        <w:numPr>
          <w:ilvl w:val="0"/>
          <w:numId w:val="4"/>
        </w:numPr>
        <w:spacing w:after="0" w:line="240" w:lineRule="auto"/>
      </w:pPr>
      <w:r>
        <w:rPr>
          <w:b/>
          <w:bCs/>
        </w:rPr>
        <w:t xml:space="preserve">Individual Injured: </w:t>
      </w:r>
      <w:r>
        <w:t>______________________________________________</w:t>
      </w:r>
    </w:p>
    <w:p w14:paraId="7A99B886" w14:textId="77777777" w:rsidR="008F66E8" w:rsidRDefault="00F50E59">
      <w:pPr>
        <w:numPr>
          <w:ilvl w:val="0"/>
          <w:numId w:val="4"/>
        </w:numPr>
        <w:spacing w:after="0" w:line="240" w:lineRule="auto"/>
      </w:pPr>
      <w:r>
        <w:rPr>
          <w:b/>
          <w:bCs/>
        </w:rPr>
        <w:t xml:space="preserve">Description of </w:t>
      </w:r>
      <w:proofErr w:type="gramStart"/>
      <w:r>
        <w:rPr>
          <w:b/>
          <w:bCs/>
        </w:rPr>
        <w:t>Injury:</w:t>
      </w:r>
      <w:r>
        <w:t>_</w:t>
      </w:r>
      <w:proofErr w:type="gramEnd"/>
      <w:r>
        <w:t>_____________________________________________________________________</w:t>
      </w:r>
    </w:p>
    <w:p w14:paraId="7648DD85" w14:textId="77777777" w:rsidR="008F66E8" w:rsidRDefault="00F50E59">
      <w:pPr>
        <w:numPr>
          <w:ilvl w:val="1"/>
          <w:numId w:val="4"/>
        </w:numPr>
        <w:spacing w:after="0" w:line="240" w:lineRule="auto"/>
      </w:pPr>
      <w:r>
        <w:rPr>
          <w:b/>
          <w:bCs/>
        </w:rPr>
        <w:t>Nature of Injury:</w:t>
      </w:r>
      <w:r>
        <w:t xml:space="preserve"> Scrape, Bruise, Sprain, Emotional distress</w:t>
      </w:r>
    </w:p>
    <w:p w14:paraId="6467266F" w14:textId="77777777" w:rsidR="008F66E8" w:rsidRDefault="00F50E59">
      <w:pPr>
        <w:numPr>
          <w:ilvl w:val="1"/>
          <w:numId w:val="4"/>
        </w:numPr>
        <w:spacing w:after="0" w:line="240" w:lineRule="auto"/>
      </w:pPr>
      <w:r>
        <w:rPr>
          <w:b/>
          <w:bCs/>
        </w:rPr>
        <w:t>Severity:</w:t>
      </w:r>
      <w:r>
        <w:t xml:space="preserve">   Minor   Moderate   Severe</w:t>
      </w:r>
    </w:p>
    <w:p w14:paraId="643A588C" w14:textId="77777777" w:rsidR="008F66E8" w:rsidRDefault="00F50E59">
      <w:pPr>
        <w:numPr>
          <w:ilvl w:val="1"/>
          <w:numId w:val="4"/>
        </w:numPr>
        <w:spacing w:after="0" w:line="240" w:lineRule="auto"/>
      </w:pPr>
      <w:r>
        <w:rPr>
          <w:b/>
          <w:bCs/>
        </w:rPr>
        <w:t xml:space="preserve">First </w:t>
      </w:r>
      <w:proofErr w:type="gramStart"/>
      <w:r>
        <w:rPr>
          <w:b/>
          <w:bCs/>
        </w:rPr>
        <w:t>Aid Administered</w:t>
      </w:r>
      <w:proofErr w:type="gramEnd"/>
      <w:r>
        <w:rPr>
          <w:b/>
          <w:bCs/>
        </w:rPr>
        <w:t>:</w:t>
      </w:r>
      <w:r>
        <w:t xml:space="preserve">   Yes   /   No</w:t>
      </w:r>
    </w:p>
    <w:p w14:paraId="2D63E61A" w14:textId="77777777" w:rsidR="008F66E8" w:rsidRDefault="00F50E59">
      <w:pPr>
        <w:numPr>
          <w:ilvl w:val="2"/>
          <w:numId w:val="4"/>
        </w:numPr>
        <w:spacing w:after="0" w:line="240" w:lineRule="auto"/>
      </w:pPr>
      <w:r>
        <w:t>If Yes, describe:_______________________________________________________________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7F34DB" w14:textId="77777777" w:rsidR="008F66E8" w:rsidRDefault="00F50E59">
      <w:pPr>
        <w:numPr>
          <w:ilvl w:val="1"/>
          <w:numId w:val="4"/>
        </w:numPr>
        <w:spacing w:after="0" w:line="240" w:lineRule="auto"/>
      </w:pPr>
      <w:r>
        <w:rPr>
          <w:b/>
          <w:bCs/>
        </w:rPr>
        <w:t>Further Medical Attention Required:</w:t>
      </w:r>
      <w:r>
        <w:t xml:space="preserve"> </w:t>
      </w:r>
      <w:proofErr w:type="gramStart"/>
      <w:r>
        <w:t>Yes  /</w:t>
      </w:r>
      <w:proofErr w:type="gramEnd"/>
      <w:r>
        <w:t xml:space="preserve">  No</w:t>
      </w:r>
    </w:p>
    <w:p w14:paraId="671BA559" w14:textId="77777777" w:rsidR="008F66E8" w:rsidRDefault="00F50E59">
      <w:pPr>
        <w:numPr>
          <w:ilvl w:val="2"/>
          <w:numId w:val="4"/>
        </w:numPr>
        <w:spacing w:after="0" w:line="240" w:lineRule="auto"/>
      </w:pPr>
      <w:r>
        <w:t>If Yes, describe:_______________________________________________________________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A347D6" w14:textId="77777777" w:rsidR="008F66E8" w:rsidRDefault="008F66E8">
      <w:pPr>
        <w:spacing w:after="0" w:line="240" w:lineRule="auto"/>
      </w:pPr>
    </w:p>
    <w:p w14:paraId="5507A3EC" w14:textId="77777777" w:rsidR="008F66E8" w:rsidRDefault="00F50E59">
      <w:pPr>
        <w:spacing w:after="0" w:line="240" w:lineRule="auto"/>
        <w:rPr>
          <w:b/>
          <w:bCs/>
        </w:rPr>
      </w:pPr>
      <w:r>
        <w:rPr>
          <w:b/>
          <w:bCs/>
        </w:rPr>
        <w:t>7. Follow-up Actions</w:t>
      </w:r>
    </w:p>
    <w:p w14:paraId="21288401" w14:textId="77777777" w:rsidR="008F66E8" w:rsidRDefault="00F50E59">
      <w:pPr>
        <w:spacing w:after="0" w:line="240" w:lineRule="auto"/>
      </w:pPr>
      <w:r>
        <w:rPr>
          <w:b/>
          <w:bCs/>
        </w:rPr>
        <w:t>Outline any planned or recommended follow-up actions.</w:t>
      </w:r>
    </w:p>
    <w:p w14:paraId="2A5CEA17" w14:textId="77777777" w:rsidR="008F66E8" w:rsidRDefault="00F50E59">
      <w:pPr>
        <w:numPr>
          <w:ilvl w:val="0"/>
          <w:numId w:val="5"/>
        </w:numPr>
        <w:spacing w:after="0" w:line="240" w:lineRule="auto"/>
      </w:pPr>
      <w:r>
        <w:rPr>
          <w:b/>
          <w:bCs/>
        </w:rPr>
        <w:t>Action 1:</w:t>
      </w:r>
      <w:r>
        <w:t xml:space="preserve"> Disciplinary action, Counseling referral, Parent meeting, Police report</w:t>
      </w:r>
    </w:p>
    <w:p w14:paraId="498D3205" w14:textId="77777777" w:rsidR="008F66E8" w:rsidRDefault="00F50E59">
      <w:pPr>
        <w:numPr>
          <w:ilvl w:val="1"/>
          <w:numId w:val="5"/>
        </w:numPr>
        <w:spacing w:after="0" w:line="240" w:lineRule="auto"/>
      </w:pPr>
      <w:r>
        <w:rPr>
          <w:b/>
          <w:bCs/>
        </w:rPr>
        <w:t>Responsible Party:</w:t>
      </w:r>
      <w:r>
        <w:t xml:space="preserve"> Name/Position___________________________________________________</w:t>
      </w:r>
    </w:p>
    <w:p w14:paraId="48C4D676" w14:textId="77777777" w:rsidR="008F66E8" w:rsidRDefault="00F50E59">
      <w:pPr>
        <w:numPr>
          <w:ilvl w:val="0"/>
          <w:numId w:val="5"/>
        </w:numPr>
        <w:spacing w:after="0" w:line="240" w:lineRule="auto"/>
      </w:pPr>
      <w:r>
        <w:rPr>
          <w:b/>
          <w:bCs/>
        </w:rPr>
        <w:t>Action 2:</w:t>
      </w:r>
      <w:r>
        <w:t xml:space="preserve"> Review of school policy, Staff training, Environmental changes</w:t>
      </w:r>
    </w:p>
    <w:p w14:paraId="4264553E" w14:textId="77777777" w:rsidR="008F66E8" w:rsidRDefault="00F50E59">
      <w:pPr>
        <w:numPr>
          <w:ilvl w:val="1"/>
          <w:numId w:val="5"/>
        </w:numPr>
        <w:spacing w:after="0" w:line="240" w:lineRule="auto"/>
      </w:pPr>
      <w:r>
        <w:rPr>
          <w:b/>
          <w:bCs/>
        </w:rPr>
        <w:t>Responsible Party:</w:t>
      </w:r>
      <w:r>
        <w:t xml:space="preserve"> Name/Position___________________________________________________</w:t>
      </w:r>
    </w:p>
    <w:p w14:paraId="1E270657" w14:textId="77777777" w:rsidR="008F66E8" w:rsidRDefault="00F50E59">
      <w:pPr>
        <w:spacing w:after="0" w:line="240" w:lineRule="auto"/>
        <w:rPr>
          <w:i/>
          <w:iCs/>
        </w:rPr>
      </w:pPr>
      <w:r>
        <w:rPr>
          <w:i/>
          <w:iCs/>
        </w:rPr>
        <w:t>(Add more follow-up actions as needed)</w:t>
      </w:r>
    </w:p>
    <w:p w14:paraId="5A2AF0C6" w14:textId="77777777" w:rsidR="008F66E8" w:rsidRDefault="008F66E8">
      <w:pPr>
        <w:spacing w:after="0" w:line="240" w:lineRule="auto"/>
      </w:pPr>
    </w:p>
    <w:p w14:paraId="3C63CC79" w14:textId="77777777" w:rsidR="008F66E8" w:rsidRDefault="00F50E59">
      <w:pPr>
        <w:spacing w:after="0" w:line="240" w:lineRule="auto"/>
      </w:pPr>
      <w:r>
        <w:rPr>
          <w:b/>
          <w:bCs/>
        </w:rPr>
        <w:t>8. Reporting Person</w:t>
      </w:r>
    </w:p>
    <w:p w14:paraId="5BA8110D" w14:textId="77777777" w:rsidR="008F66E8" w:rsidRDefault="00F50E59">
      <w:pPr>
        <w:spacing w:after="0" w:line="240" w:lineRule="auto"/>
      </w:pPr>
      <w:r>
        <w:rPr>
          <w:b/>
          <w:bCs/>
        </w:rPr>
        <w:t>Name:</w:t>
      </w:r>
      <w:r>
        <w:t xml:space="preserve"> _______________________________ </w:t>
      </w:r>
      <w:r>
        <w:rPr>
          <w:b/>
          <w:bCs/>
        </w:rPr>
        <w:t>Position:</w:t>
      </w:r>
      <w:r>
        <w:t xml:space="preserve"> ______________________________</w:t>
      </w:r>
    </w:p>
    <w:p w14:paraId="59A30A6B" w14:textId="77777777" w:rsidR="008F66E8" w:rsidRDefault="00F50E59">
      <w:pPr>
        <w:spacing w:after="0" w:line="240" w:lineRule="auto"/>
      </w:pPr>
      <w:r>
        <w:rPr>
          <w:b/>
          <w:bCs/>
        </w:rPr>
        <w:t>Signature:</w:t>
      </w:r>
      <w:r>
        <w:t xml:space="preserve"> _________________________ </w:t>
      </w:r>
      <w:r>
        <w:rPr>
          <w:b/>
          <w:bCs/>
        </w:rPr>
        <w:t>Date:</w:t>
      </w:r>
      <w:r>
        <w:t xml:space="preserve"> ____________________________</w:t>
      </w:r>
    </w:p>
    <w:sectPr w:rsidR="008F66E8">
      <w:footerReference w:type="default" r:id="rId8"/>
      <w:pgSz w:w="12240" w:h="15840"/>
      <w:pgMar w:top="720" w:right="720" w:bottom="720" w:left="720" w:header="720" w:footer="2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207DD" w14:textId="77777777" w:rsidR="00F50E59" w:rsidRDefault="00F50E59">
      <w:pPr>
        <w:spacing w:after="0" w:line="240" w:lineRule="auto"/>
      </w:pPr>
      <w:r>
        <w:separator/>
      </w:r>
    </w:p>
  </w:endnote>
  <w:endnote w:type="continuationSeparator" w:id="0">
    <w:p w14:paraId="6015516F" w14:textId="77777777" w:rsidR="00F50E59" w:rsidRDefault="00F50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A3EC" w14:textId="77777777" w:rsidR="00F50E59" w:rsidRDefault="00F50E59">
    <w:pPr>
      <w:spacing w:after="0" w:line="240" w:lineRule="auto"/>
      <w:rPr>
        <w:b/>
        <w:bCs/>
        <w:sz w:val="12"/>
        <w:szCs w:val="12"/>
      </w:rPr>
    </w:pPr>
    <w:r>
      <w:rPr>
        <w:b/>
        <w:bCs/>
        <w:sz w:val="12"/>
        <w:szCs w:val="12"/>
      </w:rPr>
      <w:t>Procedure</w:t>
    </w:r>
  </w:p>
  <w:p w14:paraId="147E977D" w14:textId="77777777" w:rsidR="00F50E59" w:rsidRDefault="00F50E59">
    <w:pPr>
      <w:spacing w:after="0" w:line="240" w:lineRule="auto"/>
      <w:rPr>
        <w:b/>
        <w:bCs/>
        <w:sz w:val="12"/>
        <w:szCs w:val="12"/>
      </w:rPr>
    </w:pPr>
    <w:r>
      <w:rPr>
        <w:b/>
        <w:bCs/>
        <w:sz w:val="12"/>
        <w:szCs w:val="12"/>
      </w:rPr>
      <w:t>After completing this form deliver to reception who will copy and disseminate to distribution list below:</w:t>
    </w:r>
  </w:p>
  <w:p w14:paraId="57864889" w14:textId="77777777" w:rsidR="00F50E59" w:rsidRDefault="00F50E59">
    <w:pPr>
      <w:spacing w:after="0"/>
      <w:rPr>
        <w:b/>
        <w:bCs/>
        <w:sz w:val="10"/>
        <w:szCs w:val="10"/>
      </w:rPr>
    </w:pPr>
    <w:r>
      <w:rPr>
        <w:b/>
        <w:bCs/>
        <w:sz w:val="10"/>
        <w:szCs w:val="10"/>
      </w:rPr>
      <w:t>Distribution List:</w:t>
    </w:r>
  </w:p>
  <w:p w14:paraId="55999D77" w14:textId="77777777" w:rsidR="00F50E59" w:rsidRDefault="00F50E59">
    <w:pPr>
      <w:pStyle w:val="ListParagraph"/>
      <w:numPr>
        <w:ilvl w:val="0"/>
        <w:numId w:val="1"/>
      </w:numPr>
      <w:spacing w:after="0"/>
      <w:ind w:left="284" w:hanging="142"/>
      <w:rPr>
        <w:sz w:val="10"/>
        <w:szCs w:val="10"/>
      </w:rPr>
    </w:pPr>
    <w:r>
      <w:rPr>
        <w:sz w:val="10"/>
        <w:szCs w:val="10"/>
      </w:rPr>
      <w:t>Principal &amp; HR Manager</w:t>
    </w:r>
  </w:p>
  <w:p w14:paraId="013AB514" w14:textId="77777777" w:rsidR="00F50E59" w:rsidRDefault="00F50E59">
    <w:pPr>
      <w:pStyle w:val="ListParagraph"/>
      <w:numPr>
        <w:ilvl w:val="0"/>
        <w:numId w:val="1"/>
      </w:numPr>
      <w:spacing w:after="0"/>
      <w:ind w:left="284" w:hanging="142"/>
      <w:rPr>
        <w:sz w:val="10"/>
        <w:szCs w:val="10"/>
      </w:rPr>
    </w:pPr>
    <w:r>
      <w:rPr>
        <w:sz w:val="10"/>
        <w:szCs w:val="10"/>
      </w:rPr>
      <w:t>Front Office Manager</w:t>
    </w:r>
  </w:p>
  <w:p w14:paraId="44416162" w14:textId="77777777" w:rsidR="00F50E59" w:rsidRDefault="00F50E59">
    <w:pPr>
      <w:pStyle w:val="ListParagraph"/>
      <w:numPr>
        <w:ilvl w:val="0"/>
        <w:numId w:val="1"/>
      </w:numPr>
      <w:spacing w:after="0"/>
      <w:ind w:left="284" w:hanging="142"/>
      <w:rPr>
        <w:sz w:val="10"/>
        <w:szCs w:val="10"/>
      </w:rPr>
    </w:pPr>
    <w:r>
      <w:rPr>
        <w:sz w:val="10"/>
        <w:szCs w:val="10"/>
      </w:rPr>
      <w:t>Staff or Student file</w:t>
    </w:r>
  </w:p>
  <w:p w14:paraId="1B41D162" w14:textId="77777777" w:rsidR="00F50E59" w:rsidRDefault="00F50E59">
    <w:pPr>
      <w:pStyle w:val="ListParagraph"/>
      <w:numPr>
        <w:ilvl w:val="0"/>
        <w:numId w:val="1"/>
      </w:numPr>
      <w:spacing w:after="0"/>
      <w:ind w:left="284" w:hanging="142"/>
      <w:rPr>
        <w:sz w:val="10"/>
        <w:szCs w:val="10"/>
      </w:rPr>
    </w:pPr>
    <w:r>
      <w:rPr>
        <w:sz w:val="10"/>
        <w:szCs w:val="10"/>
      </w:rPr>
      <w:t>Incident Report Folder (Reception)</w:t>
    </w:r>
  </w:p>
  <w:p w14:paraId="470A674E" w14:textId="77777777" w:rsidR="00F50E59" w:rsidRDefault="00F50E59">
    <w:pPr>
      <w:spacing w:after="0"/>
      <w:jc w:val="right"/>
    </w:pPr>
    <w:r>
      <w:rPr>
        <w:sz w:val="10"/>
        <w:szCs w:val="10"/>
      </w:rPr>
      <w:t xml:space="preserve">Page </w:t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PAGE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t>1</w:t>
    </w:r>
    <w:r>
      <w:rPr>
        <w:sz w:val="10"/>
        <w:szCs w:val="10"/>
      </w:rPr>
      <w:fldChar w:fldCharType="end"/>
    </w:r>
    <w:r>
      <w:rPr>
        <w:sz w:val="10"/>
        <w:szCs w:val="10"/>
      </w:rPr>
      <w:t xml:space="preserve"> </w:t>
    </w:r>
    <w:r>
      <w:rPr>
        <w:sz w:val="10"/>
        <w:szCs w:val="10"/>
      </w:rPr>
      <w:t>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8475C" w14:textId="77777777" w:rsidR="00F50E59" w:rsidRDefault="00F50E5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AD5B3F3" w14:textId="77777777" w:rsidR="00F50E59" w:rsidRDefault="00F50E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1345"/>
    <w:multiLevelType w:val="multilevel"/>
    <w:tmpl w:val="F766D0D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0584570"/>
    <w:multiLevelType w:val="multilevel"/>
    <w:tmpl w:val="217E332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D1F45E3"/>
    <w:multiLevelType w:val="multilevel"/>
    <w:tmpl w:val="8B50FB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6389587D"/>
    <w:multiLevelType w:val="multilevel"/>
    <w:tmpl w:val="05887B0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7BB803C8"/>
    <w:multiLevelType w:val="multilevel"/>
    <w:tmpl w:val="91D8826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795415173">
    <w:abstractNumId w:val="2"/>
  </w:num>
  <w:num w:numId="2" w16cid:durableId="1120419203">
    <w:abstractNumId w:val="1"/>
  </w:num>
  <w:num w:numId="3" w16cid:durableId="1926910921">
    <w:abstractNumId w:val="4"/>
  </w:num>
  <w:num w:numId="4" w16cid:durableId="1962883848">
    <w:abstractNumId w:val="0"/>
  </w:num>
  <w:num w:numId="5" w16cid:durableId="221866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F66E8"/>
    <w:rsid w:val="00046488"/>
    <w:rsid w:val="00615D17"/>
    <w:rsid w:val="008F66E8"/>
    <w:rsid w:val="00F5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F6749"/>
  <w15:docId w15:val="{1E0FC478-F2F9-4429-A7EF-3C28AF99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FB0EE54FE57448ED06D0429E57D7F" ma:contentTypeVersion="19" ma:contentTypeDescription="Create a new document." ma:contentTypeScope="" ma:versionID="645143fe8e8cfae4e707fc80aed11a91">
  <xsd:schema xmlns:xsd="http://www.w3.org/2001/XMLSchema" xmlns:xs="http://www.w3.org/2001/XMLSchema" xmlns:p="http://schemas.microsoft.com/office/2006/metadata/properties" xmlns:ns2="5572a159-9e6c-4af8-8b8b-c9cc95c582db" xmlns:ns3="3ad40d92-6c91-4d6e-bf78-747038ee8177" targetNamespace="http://schemas.microsoft.com/office/2006/metadata/properties" ma:root="true" ma:fieldsID="991a8438f0652a2092aceeaf0ec85d45" ns2:_="" ns3:_="">
    <xsd:import namespace="5572a159-9e6c-4af8-8b8b-c9cc95c582db"/>
    <xsd:import namespace="3ad40d92-6c91-4d6e-bf78-747038ee81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2a159-9e6c-4af8-8b8b-c9cc95c58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86839c-1050-4d24-beff-bb9ba69e57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40d92-6c91-4d6e-bf78-747038ee817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791ff1-1752-48d6-bc32-2ada72e232ea}" ma:internalName="TaxCatchAll" ma:showField="CatchAllData" ma:web="3ad40d92-6c91-4d6e-bf78-747038ee81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2a159-9e6c-4af8-8b8b-c9cc95c582db">
      <Terms xmlns="http://schemas.microsoft.com/office/infopath/2007/PartnerControls"/>
    </lcf76f155ced4ddcb4097134ff3c332f>
    <TaxCatchAll xmlns="3ad40d92-6c91-4d6e-bf78-747038ee8177" xsi:nil="true"/>
  </documentManagement>
</p:properties>
</file>

<file path=customXml/itemProps1.xml><?xml version="1.0" encoding="utf-8"?>
<ds:datastoreItem xmlns:ds="http://schemas.openxmlformats.org/officeDocument/2006/customXml" ds:itemID="{2BE7D5F8-0D7F-4DC0-9E5D-7C6092EBD56D}"/>
</file>

<file path=customXml/itemProps2.xml><?xml version="1.0" encoding="utf-8"?>
<ds:datastoreItem xmlns:ds="http://schemas.openxmlformats.org/officeDocument/2006/customXml" ds:itemID="{78BBFE9E-E45E-4376-B407-0C2718B6731A}"/>
</file>

<file path=customXml/itemProps3.xml><?xml version="1.0" encoding="utf-8"?>
<ds:datastoreItem xmlns:ds="http://schemas.openxmlformats.org/officeDocument/2006/customXml" ds:itemID="{A291F47E-6DFD-4A92-BA1F-C9EE325BBD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4841</Characters>
  <Application>Microsoft Office Word</Application>
  <DocSecurity>0</DocSecurity>
  <Lines>80</Lines>
  <Paragraphs>48</Paragraphs>
  <ScaleCrop>false</ScaleCrop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 Yipirinya</dc:creator>
  <dc:description/>
  <cp:lastModifiedBy>Stephen Schwer</cp:lastModifiedBy>
  <cp:revision>3</cp:revision>
  <cp:lastPrinted>2025-07-16T04:33:00Z</cp:lastPrinted>
  <dcterms:created xsi:type="dcterms:W3CDTF">2026-03-11T02:58:00Z</dcterms:created>
  <dcterms:modified xsi:type="dcterms:W3CDTF">2026-03-11T02:59:00Z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0x0101005DAFB0EE54FE57448ED06D0429E57D7F</vt:lpwstr>
  </property>
</Properties>
</file>